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856ED6" w14:textId="77777777" w:rsidR="001E6D6C" w:rsidRDefault="001E6D6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036939">
        <w:rPr>
          <w:rFonts w:ascii="Calibri" w:hAnsi="Calibri" w:cs="Calibri"/>
          <w:noProof/>
          <w:sz w:val="20"/>
          <w:szCs w:val="20"/>
        </w:rPr>
        <w:drawing>
          <wp:anchor distT="0" distB="0" distL="0" distR="0" simplePos="0" relativeHeight="251658240" behindDoc="1" locked="0" layoutInCell="1" hidden="0" allowOverlap="1" wp14:anchorId="31FD3D8E" wp14:editId="5B2F2D0D">
            <wp:simplePos x="0" y="0"/>
            <wp:positionH relativeFrom="margin">
              <wp:align>left</wp:align>
            </wp:positionH>
            <wp:positionV relativeFrom="paragraph">
              <wp:posOffset>-126439</wp:posOffset>
            </wp:positionV>
            <wp:extent cx="916305" cy="996950"/>
            <wp:effectExtent l="0" t="0" r="0" b="0"/>
            <wp:wrapNone/>
            <wp:docPr id="159369457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694576" name="image2.pn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305" cy="996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70A36A9" w14:textId="77777777" w:rsidR="001D3A64" w:rsidRDefault="006F0FC0" w:rsidP="008F57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 w:rsidRPr="00150EC4">
        <w:rPr>
          <w:rFonts w:ascii="Calibri" w:eastAsia="Calibri" w:hAnsi="Calibri" w:cs="Calibri"/>
          <w:color w:val="000000"/>
          <w:sz w:val="24"/>
          <w:szCs w:val="24"/>
        </w:rPr>
        <w:t xml:space="preserve">Santiago, </w:t>
      </w:r>
      <w:r w:rsidR="002B3446">
        <w:rPr>
          <w:rFonts w:ascii="Calibri" w:eastAsia="Calibri" w:hAnsi="Calibri" w:cs="Calibri"/>
          <w:color w:val="000000"/>
          <w:sz w:val="24"/>
          <w:szCs w:val="24"/>
        </w:rPr>
        <w:t>XX</w:t>
      </w:r>
      <w:r w:rsidRPr="00150EC4">
        <w:rPr>
          <w:rFonts w:ascii="Calibri" w:eastAsia="Calibri" w:hAnsi="Calibri" w:cs="Calibri"/>
          <w:color w:val="000000"/>
          <w:sz w:val="24"/>
          <w:szCs w:val="24"/>
        </w:rPr>
        <w:t xml:space="preserve"> de ju</w:t>
      </w:r>
      <w:r w:rsidR="00F56DCD" w:rsidRPr="00150EC4">
        <w:rPr>
          <w:rFonts w:ascii="Calibri" w:eastAsia="Calibri" w:hAnsi="Calibri" w:cs="Calibri"/>
          <w:color w:val="000000"/>
          <w:sz w:val="24"/>
          <w:szCs w:val="24"/>
        </w:rPr>
        <w:t>l</w:t>
      </w:r>
      <w:r w:rsidRPr="00150EC4">
        <w:rPr>
          <w:rFonts w:ascii="Calibri" w:eastAsia="Calibri" w:hAnsi="Calibri" w:cs="Calibri"/>
          <w:color w:val="000000"/>
          <w:sz w:val="24"/>
          <w:szCs w:val="24"/>
        </w:rPr>
        <w:t>io de 20</w:t>
      </w:r>
      <w:r w:rsidR="002B3446">
        <w:rPr>
          <w:rFonts w:ascii="Calibri" w:eastAsia="Calibri" w:hAnsi="Calibri" w:cs="Calibri"/>
          <w:color w:val="000000"/>
          <w:sz w:val="24"/>
          <w:szCs w:val="24"/>
        </w:rPr>
        <w:t>XX</w:t>
      </w:r>
    </w:p>
    <w:p w14:paraId="336049B6" w14:textId="77777777" w:rsidR="008F5793" w:rsidRDefault="008F5793" w:rsidP="008F57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color w:val="000000"/>
          <w:sz w:val="24"/>
          <w:szCs w:val="24"/>
        </w:rPr>
      </w:pPr>
    </w:p>
    <w:p w14:paraId="4D1FE7BE" w14:textId="77777777" w:rsidR="008F5793" w:rsidRDefault="008F5793" w:rsidP="008F57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color w:val="000000"/>
          <w:sz w:val="24"/>
          <w:szCs w:val="24"/>
        </w:rPr>
      </w:pPr>
    </w:p>
    <w:p w14:paraId="0E9288DE" w14:textId="77777777" w:rsidR="008F5793" w:rsidRDefault="008F5793" w:rsidP="008F57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color w:val="000000"/>
          <w:sz w:val="24"/>
          <w:szCs w:val="24"/>
        </w:rPr>
      </w:pPr>
    </w:p>
    <w:p w14:paraId="66318FF9" w14:textId="77777777" w:rsidR="008F5793" w:rsidRDefault="008F5793" w:rsidP="008F57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color w:val="000000"/>
          <w:sz w:val="24"/>
          <w:szCs w:val="24"/>
        </w:rPr>
      </w:pPr>
    </w:p>
    <w:p w14:paraId="7859611B" w14:textId="77777777" w:rsidR="008F5793" w:rsidRDefault="008F5793" w:rsidP="008F57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color w:val="000000"/>
          <w:sz w:val="24"/>
          <w:szCs w:val="24"/>
        </w:rPr>
      </w:pPr>
    </w:p>
    <w:p w14:paraId="52D65E24" w14:textId="77777777" w:rsidR="008F5793" w:rsidRPr="00150EC4" w:rsidRDefault="008F5793" w:rsidP="008F57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</w:rPr>
      </w:pPr>
    </w:p>
    <w:p w14:paraId="70742004" w14:textId="787B3C00" w:rsidR="00274405" w:rsidRPr="00150EC4" w:rsidRDefault="00274405" w:rsidP="00B627B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sectPr w:rsidR="00274405" w:rsidRPr="00150EC4" w:rsidSect="005A3AD8">
      <w:footerReference w:type="default" r:id="rId11"/>
      <w:pgSz w:w="12240" w:h="15840" w:code="1"/>
      <w:pgMar w:top="1135" w:right="1701" w:bottom="1134" w:left="1701" w:header="567" w:footer="22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124900" w14:textId="77777777" w:rsidR="00F92456" w:rsidRDefault="00F92456">
      <w:pPr>
        <w:spacing w:after="0" w:line="240" w:lineRule="auto"/>
      </w:pPr>
      <w:r>
        <w:separator/>
      </w:r>
    </w:p>
  </w:endnote>
  <w:endnote w:type="continuationSeparator" w:id="0">
    <w:p w14:paraId="42269FA1" w14:textId="77777777" w:rsidR="00F92456" w:rsidRDefault="00F92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DED7F0A-57F0-4DE7-BC76-0F833B1EF745}"/>
    <w:embedBold r:id="rId2" w:fontKey="{F0790B07-2317-4D11-897A-6937FCA5C1EA}"/>
    <w:embedItalic r:id="rId3" w:fontKey="{8162C6A8-B178-4826-80B9-AF776821FEF5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2B0EA691-E334-4493-A4D1-AFB316E7A5B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6B82D54F-F4EB-4D3E-A86F-413E972FE1AE}"/>
    <w:embedBold r:id="rId6" w:fontKey="{5325D469-EEA3-49BE-AEA9-6BEC74724C2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C1D6" w14:textId="77777777" w:rsidR="001D3A64" w:rsidRDefault="00DD1C1E" w:rsidP="009457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Calibri" w:hAnsi="Calibri" w:cs="Calibri"/>
        <w:color w:val="A6A6A6" w:themeColor="background1" w:themeShade="A6"/>
        <w:sz w:val="24"/>
        <w:szCs w:val="24"/>
      </w:rPr>
    </w:pPr>
    <w:r w:rsidRPr="00150EC4">
      <w:rPr>
        <w:rFonts w:ascii="Calibri" w:hAnsi="Calibri" w:cs="Calibri"/>
        <w:color w:val="A6A6A6" w:themeColor="background1" w:themeShade="A6"/>
        <w:sz w:val="24"/>
        <w:szCs w:val="24"/>
      </w:rPr>
      <w:t>Asociación Guías y Scouts de Chile</w:t>
    </w:r>
    <w:r w:rsidR="009457E1">
      <w:rPr>
        <w:rFonts w:ascii="Calibri" w:hAnsi="Calibri" w:cs="Calibri"/>
        <w:color w:val="A6A6A6" w:themeColor="background1" w:themeShade="A6"/>
        <w:sz w:val="24"/>
        <w:szCs w:val="24"/>
      </w:rPr>
      <w:t xml:space="preserve"> | </w:t>
    </w:r>
    <w:r w:rsidRPr="00150EC4">
      <w:rPr>
        <w:rFonts w:ascii="Calibri" w:hAnsi="Calibri" w:cs="Calibri"/>
        <w:color w:val="A6A6A6" w:themeColor="background1" w:themeShade="A6"/>
        <w:sz w:val="24"/>
        <w:szCs w:val="24"/>
      </w:rPr>
      <w:fldChar w:fldCharType="begin"/>
    </w:r>
    <w:r w:rsidRPr="00150EC4">
      <w:rPr>
        <w:rFonts w:ascii="Calibri" w:hAnsi="Calibri" w:cs="Calibri"/>
        <w:color w:val="A6A6A6" w:themeColor="background1" w:themeShade="A6"/>
        <w:sz w:val="24"/>
        <w:szCs w:val="24"/>
      </w:rPr>
      <w:instrText>PAGE   \* MERGEFORMAT</w:instrText>
    </w:r>
    <w:r w:rsidRPr="00150EC4">
      <w:rPr>
        <w:rFonts w:ascii="Calibri" w:hAnsi="Calibri" w:cs="Calibri"/>
        <w:color w:val="A6A6A6" w:themeColor="background1" w:themeShade="A6"/>
        <w:sz w:val="24"/>
        <w:szCs w:val="24"/>
      </w:rPr>
      <w:fldChar w:fldCharType="separate"/>
    </w:r>
    <w:r w:rsidRPr="00150EC4">
      <w:rPr>
        <w:rFonts w:ascii="Calibri" w:hAnsi="Calibri" w:cs="Calibri"/>
        <w:color w:val="A6A6A6" w:themeColor="background1" w:themeShade="A6"/>
        <w:sz w:val="24"/>
        <w:szCs w:val="24"/>
        <w:lang w:val="es-ES"/>
      </w:rPr>
      <w:t>1</w:t>
    </w:r>
    <w:r w:rsidRPr="00150EC4">
      <w:rPr>
        <w:rFonts w:ascii="Calibri" w:hAnsi="Calibri" w:cs="Calibri"/>
        <w:color w:val="A6A6A6" w:themeColor="background1" w:themeShade="A6"/>
        <w:sz w:val="24"/>
        <w:szCs w:val="24"/>
      </w:rPr>
      <w:fldChar w:fldCharType="end"/>
    </w:r>
  </w:p>
  <w:p w14:paraId="270C3251" w14:textId="77777777" w:rsidR="005A3AD8" w:rsidRPr="00150EC4" w:rsidRDefault="005A3A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Calibri" w:hAnsi="Calibri" w:cs="Calibri"/>
        <w:color w:val="A6A6A6" w:themeColor="background1" w:themeShade="A6"/>
        <w:sz w:val="28"/>
        <w:szCs w:val="28"/>
      </w:rPr>
    </w:pPr>
    <w:r>
      <w:rPr>
        <w:rFonts w:ascii="Calibri" w:hAnsi="Calibri" w:cs="Calibri"/>
        <w:noProof/>
        <w:color w:val="FFFFFF" w:themeColor="background1"/>
        <w:sz w:val="28"/>
        <w:szCs w:val="28"/>
      </w:rPr>
      <w:drawing>
        <wp:anchor distT="0" distB="0" distL="114300" distR="114300" simplePos="0" relativeHeight="251658240" behindDoc="1" locked="0" layoutInCell="1" allowOverlap="1" wp14:anchorId="3BF74F74" wp14:editId="19AFDBE0">
          <wp:simplePos x="0" y="0"/>
          <wp:positionH relativeFrom="margin">
            <wp:align>center</wp:align>
          </wp:positionH>
          <wp:positionV relativeFrom="paragraph">
            <wp:posOffset>126385</wp:posOffset>
          </wp:positionV>
          <wp:extent cx="8055180" cy="262754"/>
          <wp:effectExtent l="0" t="0" r="0" b="4445"/>
          <wp:wrapNone/>
          <wp:docPr id="1089848195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3036893" name="Imagen 18730368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5180" cy="262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892E7" w14:textId="77777777" w:rsidR="00F92456" w:rsidRDefault="00F92456">
      <w:pPr>
        <w:spacing w:after="0" w:line="240" w:lineRule="auto"/>
      </w:pPr>
      <w:r>
        <w:separator/>
      </w:r>
    </w:p>
  </w:footnote>
  <w:footnote w:type="continuationSeparator" w:id="0">
    <w:p w14:paraId="2A3F9CD3" w14:textId="77777777" w:rsidR="00F92456" w:rsidRDefault="00F92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A5B91"/>
    <w:multiLevelType w:val="multilevel"/>
    <w:tmpl w:val="02CC96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E481F4B"/>
    <w:multiLevelType w:val="multilevel"/>
    <w:tmpl w:val="5290BF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F8E5153"/>
    <w:multiLevelType w:val="hybridMultilevel"/>
    <w:tmpl w:val="2D847F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F0D20"/>
    <w:multiLevelType w:val="multilevel"/>
    <w:tmpl w:val="8AC061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601439EC"/>
    <w:multiLevelType w:val="multilevel"/>
    <w:tmpl w:val="9EB06C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6DE123E"/>
    <w:multiLevelType w:val="multilevel"/>
    <w:tmpl w:val="0B4E06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676299458">
    <w:abstractNumId w:val="3"/>
  </w:num>
  <w:num w:numId="2" w16cid:durableId="1762022600">
    <w:abstractNumId w:val="5"/>
  </w:num>
  <w:num w:numId="3" w16cid:durableId="1841653095">
    <w:abstractNumId w:val="4"/>
  </w:num>
  <w:num w:numId="4" w16cid:durableId="1482190847">
    <w:abstractNumId w:val="1"/>
  </w:num>
  <w:num w:numId="5" w16cid:durableId="929852984">
    <w:abstractNumId w:val="0"/>
  </w:num>
  <w:num w:numId="6" w16cid:durableId="20452110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793"/>
    <w:rsid w:val="000132AF"/>
    <w:rsid w:val="00036939"/>
    <w:rsid w:val="00053CC4"/>
    <w:rsid w:val="000910C4"/>
    <w:rsid w:val="000B1CE2"/>
    <w:rsid w:val="000C57AB"/>
    <w:rsid w:val="000F152D"/>
    <w:rsid w:val="000F1DBA"/>
    <w:rsid w:val="00142BDD"/>
    <w:rsid w:val="001507AE"/>
    <w:rsid w:val="00150EC4"/>
    <w:rsid w:val="00163B95"/>
    <w:rsid w:val="001A4E5C"/>
    <w:rsid w:val="001B6262"/>
    <w:rsid w:val="001D29EA"/>
    <w:rsid w:val="001D3A64"/>
    <w:rsid w:val="001E6D6C"/>
    <w:rsid w:val="002055FD"/>
    <w:rsid w:val="00252D11"/>
    <w:rsid w:val="00274405"/>
    <w:rsid w:val="002929C8"/>
    <w:rsid w:val="002B3446"/>
    <w:rsid w:val="002C2C1F"/>
    <w:rsid w:val="00301B25"/>
    <w:rsid w:val="00317DA9"/>
    <w:rsid w:val="00340C2C"/>
    <w:rsid w:val="003603E0"/>
    <w:rsid w:val="0036422A"/>
    <w:rsid w:val="003833E7"/>
    <w:rsid w:val="00414242"/>
    <w:rsid w:val="00435C1E"/>
    <w:rsid w:val="00460472"/>
    <w:rsid w:val="004A3B20"/>
    <w:rsid w:val="004C1533"/>
    <w:rsid w:val="004D4E12"/>
    <w:rsid w:val="004D6724"/>
    <w:rsid w:val="004F14DC"/>
    <w:rsid w:val="005A3AD8"/>
    <w:rsid w:val="005A6582"/>
    <w:rsid w:val="005D3715"/>
    <w:rsid w:val="00636F4E"/>
    <w:rsid w:val="00644867"/>
    <w:rsid w:val="006565BF"/>
    <w:rsid w:val="0068316E"/>
    <w:rsid w:val="006F0FC0"/>
    <w:rsid w:val="006F7AE0"/>
    <w:rsid w:val="00761520"/>
    <w:rsid w:val="007651A2"/>
    <w:rsid w:val="00793671"/>
    <w:rsid w:val="00810855"/>
    <w:rsid w:val="00826B99"/>
    <w:rsid w:val="008B5294"/>
    <w:rsid w:val="008C70BC"/>
    <w:rsid w:val="008E4E93"/>
    <w:rsid w:val="008F5793"/>
    <w:rsid w:val="009376C4"/>
    <w:rsid w:val="009457E1"/>
    <w:rsid w:val="00961E1E"/>
    <w:rsid w:val="0098035E"/>
    <w:rsid w:val="009E1492"/>
    <w:rsid w:val="009F4EDA"/>
    <w:rsid w:val="009F76D1"/>
    <w:rsid w:val="00A5527B"/>
    <w:rsid w:val="00A75710"/>
    <w:rsid w:val="00A8121F"/>
    <w:rsid w:val="00A87336"/>
    <w:rsid w:val="00AA5806"/>
    <w:rsid w:val="00AB026F"/>
    <w:rsid w:val="00AC4276"/>
    <w:rsid w:val="00AE759E"/>
    <w:rsid w:val="00B01255"/>
    <w:rsid w:val="00B627BE"/>
    <w:rsid w:val="00BC3596"/>
    <w:rsid w:val="00C41390"/>
    <w:rsid w:val="00C4386E"/>
    <w:rsid w:val="00C50583"/>
    <w:rsid w:val="00C54C98"/>
    <w:rsid w:val="00C6306E"/>
    <w:rsid w:val="00C725FB"/>
    <w:rsid w:val="00C76C28"/>
    <w:rsid w:val="00CC08CE"/>
    <w:rsid w:val="00CE3E15"/>
    <w:rsid w:val="00CF067A"/>
    <w:rsid w:val="00D1245C"/>
    <w:rsid w:val="00D21253"/>
    <w:rsid w:val="00D5110A"/>
    <w:rsid w:val="00D70C5A"/>
    <w:rsid w:val="00D935BE"/>
    <w:rsid w:val="00DA7E26"/>
    <w:rsid w:val="00DD1C1E"/>
    <w:rsid w:val="00DD60E8"/>
    <w:rsid w:val="00E241F8"/>
    <w:rsid w:val="00E37D4F"/>
    <w:rsid w:val="00E4635D"/>
    <w:rsid w:val="00E505EC"/>
    <w:rsid w:val="00E56ADD"/>
    <w:rsid w:val="00EE73D1"/>
    <w:rsid w:val="00F07D4E"/>
    <w:rsid w:val="00F17CEA"/>
    <w:rsid w:val="00F30D5B"/>
    <w:rsid w:val="00F56DCD"/>
    <w:rsid w:val="00F92456"/>
    <w:rsid w:val="00FB0A80"/>
    <w:rsid w:val="00FB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0FD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Aptos" w:hAnsi="Aptos" w:cs="Aptos"/>
        <w:sz w:val="22"/>
        <w:szCs w:val="22"/>
        <w:lang w:val="es-CL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C4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4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4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4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4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4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4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4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4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FC4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FC4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FC4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C4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4C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4CF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4C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4C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4C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4CFE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FC4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C4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C4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C4C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C4C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C4CF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4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4CF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C4CFE"/>
    <w:rPr>
      <w:b/>
      <w:bCs/>
      <w:smallCaps/>
      <w:color w:val="0F4761" w:themeColor="accent1" w:themeShade="BF"/>
      <w:spacing w:val="5"/>
    </w:rPr>
  </w:style>
  <w:style w:type="character" w:customStyle="1" w:styleId="gmaildefault">
    <w:name w:val="gmail_default"/>
    <w:basedOn w:val="Fuentedeprrafopredeter"/>
    <w:rsid w:val="003F2AF7"/>
  </w:style>
  <w:style w:type="character" w:styleId="Hipervnculo">
    <w:name w:val="Hyperlink"/>
    <w:basedOn w:val="Fuentedeprrafopredeter"/>
    <w:uiPriority w:val="99"/>
    <w:unhideWhenUsed/>
    <w:rsid w:val="003F2AF7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F2AF7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21336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13363"/>
    <w:rPr>
      <w:rFonts w:ascii="Calibri" w:eastAsia="Calibri" w:hAnsi="Calibri" w:cs="Calibri"/>
      <w:kern w:val="0"/>
      <w:lang w:val="es-ES"/>
    </w:rPr>
  </w:style>
  <w:style w:type="paragraph" w:styleId="Sinespaciado">
    <w:name w:val="No Spacing"/>
    <w:uiPriority w:val="1"/>
    <w:qFormat/>
    <w:rsid w:val="0021336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NormalWeb">
    <w:name w:val="Normal (Web)"/>
    <w:basedOn w:val="Normal"/>
    <w:uiPriority w:val="99"/>
    <w:unhideWhenUsed/>
    <w:rsid w:val="00213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table" w:styleId="Tablaconcuadrcula">
    <w:name w:val="Table Grid"/>
    <w:basedOn w:val="Tablanormal"/>
    <w:uiPriority w:val="39"/>
    <w:rsid w:val="00DF5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11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419"/>
    </w:rPr>
  </w:style>
  <w:style w:type="paragraph" w:styleId="Encabezado">
    <w:name w:val="header"/>
    <w:basedOn w:val="Normal"/>
    <w:link w:val="EncabezadoCar"/>
    <w:uiPriority w:val="99"/>
    <w:unhideWhenUsed/>
    <w:rsid w:val="002467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6753"/>
  </w:style>
  <w:style w:type="paragraph" w:styleId="Piedepgina">
    <w:name w:val="footer"/>
    <w:basedOn w:val="Normal"/>
    <w:link w:val="PiedepginaCar"/>
    <w:uiPriority w:val="99"/>
    <w:unhideWhenUsed/>
    <w:rsid w:val="002467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6753"/>
  </w:style>
  <w:style w:type="character" w:styleId="Refdecomentario">
    <w:name w:val="annotation reference"/>
    <w:basedOn w:val="Fuentedeprrafopredeter"/>
    <w:uiPriority w:val="99"/>
    <w:semiHidden/>
    <w:unhideWhenUsed/>
    <w:rsid w:val="00A15C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15C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15C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15C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15CA5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13E32"/>
    <w:pPr>
      <w:spacing w:after="0" w:line="240" w:lineRule="auto"/>
    </w:p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603E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603E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603E0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DD60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19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Asociación de Guías y Scouts de Chile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sy3OGLKEZGi7ZdYOgxD/9xph8Q==">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</go:docsCustomData>
</go:gDocsCustomXmlDataStorage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82A63A-0FD0-4CC7-BD04-1711EC4981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plantilla_cartas.dotx</Template>
  <TotalTime>1</TotalTime>
  <Pages>1</Pages>
  <Words>6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 Canifrú</dc:creator>
  <cp:lastModifiedBy>Lu Canifrú</cp:lastModifiedBy>
  <cp:revision>1</cp:revision>
  <cp:lastPrinted>2024-06-06T21:55:00Z</cp:lastPrinted>
  <dcterms:created xsi:type="dcterms:W3CDTF">2024-08-20T22:37:00Z</dcterms:created>
  <dcterms:modified xsi:type="dcterms:W3CDTF">2024-08-20T22:38:00Z</dcterms:modified>
</cp:coreProperties>
</file>